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3A4" w:rsidRDefault="00833ABF" w:rsidP="00C44018">
      <w:pPr>
        <w:tabs>
          <w:tab w:val="left" w:pos="6750"/>
        </w:tabs>
        <w:spacing w:after="120"/>
      </w:pPr>
      <w:r w:rsidRPr="005053A4">
        <w:rPr>
          <w:b/>
        </w:rPr>
        <w:t>Name</w:t>
      </w:r>
      <w:r>
        <w:t xml:space="preserve">: </w:t>
      </w:r>
      <w:sdt>
        <w:sdtPr>
          <w:rPr>
            <w:rStyle w:val="Style1"/>
          </w:rPr>
          <w:id w:val="-956791176"/>
          <w:placeholder>
            <w:docPart w:val="9F7F88D52DB04E37BBF6CFA45B6D7BD0"/>
          </w:placeholder>
          <w:showingPlcHdr/>
          <w:text/>
        </w:sdtPr>
        <w:sdtEndPr>
          <w:rPr>
            <w:rStyle w:val="DefaultParagraphFont"/>
            <w:sz w:val="22"/>
          </w:rPr>
        </w:sdtEndPr>
        <w:sdtContent>
          <w:r w:rsidR="00C44018" w:rsidRPr="00722FD4">
            <w:rPr>
              <w:rStyle w:val="PlaceholderText"/>
              <w:sz w:val="24"/>
              <w:szCs w:val="24"/>
              <w:u w:val="single"/>
            </w:rPr>
            <w:t>Click here to enter your name</w:t>
          </w:r>
        </w:sdtContent>
      </w:sdt>
      <w:r>
        <w:tab/>
      </w:r>
      <w:r w:rsidR="005053A4">
        <w:t xml:space="preserve">Date: </w:t>
      </w:r>
      <w:sdt>
        <w:sdtPr>
          <w:rPr>
            <w:rStyle w:val="Style3"/>
          </w:rPr>
          <w:id w:val="1417976551"/>
          <w:placeholder>
            <w:docPart w:val="187F66D9AE424742B01F47DBF9F1A49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2"/>
          </w:rPr>
        </w:sdtEndPr>
        <w:sdtContent>
          <w:r w:rsidR="005053A4" w:rsidRPr="00C03188">
            <w:rPr>
              <w:rStyle w:val="PlaceholderText"/>
              <w:sz w:val="24"/>
              <w:szCs w:val="24"/>
            </w:rPr>
            <w:t>Use dropdown</w:t>
          </w:r>
        </w:sdtContent>
      </w:sdt>
    </w:p>
    <w:p w:rsidR="00833ABF" w:rsidRDefault="00833ABF" w:rsidP="00497274">
      <w:pPr>
        <w:tabs>
          <w:tab w:val="left" w:pos="2790"/>
          <w:tab w:val="left" w:pos="7020"/>
        </w:tabs>
        <w:spacing w:after="120"/>
      </w:pPr>
      <w:r>
        <w:t xml:space="preserve">SID: </w:t>
      </w:r>
      <w:sdt>
        <w:sdtPr>
          <w:rPr>
            <w:rStyle w:val="Style2"/>
          </w:rPr>
          <w:id w:val="1785156364"/>
          <w:placeholder>
            <w:docPart w:val="99688249C4D147BBBD64AF5C9364C05C"/>
          </w:placeholder>
          <w:showingPlcHdr/>
          <w:text/>
        </w:sdtPr>
        <w:sdtEndPr>
          <w:rPr>
            <w:rStyle w:val="DefaultParagraphFont"/>
            <w:sz w:val="22"/>
          </w:rPr>
        </w:sdtEndPr>
        <w:sdtContent>
          <w:r w:rsidR="00C03188" w:rsidRPr="00C44018">
            <w:rPr>
              <w:rStyle w:val="PlaceholderText"/>
              <w:sz w:val="24"/>
              <w:szCs w:val="24"/>
            </w:rPr>
            <w:t>Click here</w:t>
          </w:r>
          <w:r w:rsidR="00C44018" w:rsidRPr="00C44018">
            <w:rPr>
              <w:rStyle w:val="PlaceholderText"/>
              <w:sz w:val="24"/>
              <w:szCs w:val="24"/>
            </w:rPr>
            <w:t xml:space="preserve"> to enter SID</w:t>
          </w:r>
        </w:sdtContent>
      </w:sdt>
    </w:p>
    <w:p w:rsidR="00C44018" w:rsidRDefault="00BF26C3" w:rsidP="00C44018">
      <w:pPr>
        <w:pStyle w:val="Heading1"/>
        <w:spacing w:before="0"/>
        <w:jc w:val="center"/>
      </w:pPr>
      <w:sdt>
        <w:sdtPr>
          <w:id w:val="161519691"/>
          <w:placeholder>
            <w:docPart w:val="9987FAE7A2F94DD788ACB75CEAD66F0D"/>
          </w:placeholder>
          <w:showingPlcHdr/>
          <w:text/>
        </w:sdtPr>
        <w:sdtEndPr/>
        <w:sdtContent>
          <w:r w:rsidR="00C44018">
            <w:rPr>
              <w:rStyle w:val="PlaceholderText"/>
            </w:rPr>
            <w:t>Click here to enter title of assignment</w:t>
          </w:r>
        </w:sdtContent>
      </w:sdt>
    </w:p>
    <w:p w:rsidR="00C03188" w:rsidRPr="00C03188" w:rsidRDefault="00C44018" w:rsidP="00C44018">
      <w:pPr>
        <w:pStyle w:val="Heading2"/>
        <w:spacing w:before="240"/>
      </w:pPr>
      <w:r w:rsidRPr="00C03188">
        <w:t xml:space="preserve"> </w:t>
      </w:r>
      <w:r w:rsidR="00C03188" w:rsidRPr="00C03188">
        <w:t>Summary</w:t>
      </w:r>
    </w:p>
    <w:p w:rsidR="00C03188" w:rsidRDefault="00C03188" w:rsidP="00C44018">
      <w:pPr>
        <w:tabs>
          <w:tab w:val="left" w:pos="2790"/>
          <w:tab w:val="left" w:pos="7020"/>
        </w:tabs>
        <w:spacing w:before="120" w:after="0"/>
      </w:pPr>
      <w:r>
        <w:t>What was learned</w:t>
      </w:r>
      <w:r w:rsidR="00C44018">
        <w:t xml:space="preserve"> in the assignment</w:t>
      </w:r>
      <w:r>
        <w:t xml:space="preserve">: </w:t>
      </w:r>
    </w:p>
    <w:p w:rsidR="00E841EF" w:rsidRPr="00E841EF" w:rsidRDefault="00E841EF" w:rsidP="00C44018">
      <w:pPr>
        <w:framePr w:w="9173" w:h="5760" w:hSpace="187" w:wrap="notBeside" w:vAnchor="text" w:hAnchor="page" w:x="1686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before="60" w:after="0" w:line="240" w:lineRule="auto"/>
        <w:rPr>
          <w:sz w:val="20"/>
          <w:szCs w:val="20"/>
        </w:rPr>
      </w:pPr>
    </w:p>
    <w:p w:rsidR="004919D6" w:rsidRDefault="004919D6" w:rsidP="00E841EF">
      <w:pPr>
        <w:spacing w:after="0"/>
      </w:pPr>
      <w:r>
        <w:br w:type="page"/>
      </w:r>
    </w:p>
    <w:p w:rsidR="00C03188" w:rsidRDefault="004919D6" w:rsidP="004919D6">
      <w:pPr>
        <w:tabs>
          <w:tab w:val="left" w:pos="2790"/>
          <w:tab w:val="left" w:pos="7020"/>
        </w:tabs>
        <w:spacing w:after="0"/>
      </w:pPr>
      <w:r w:rsidRPr="004919D6">
        <w:rPr>
          <w:u w:val="single"/>
        </w:rPr>
        <w:lastRenderedPageBreak/>
        <w:t xml:space="preserve">Problem </w:t>
      </w:r>
      <w:r w:rsidR="00BF26C3">
        <w:rPr>
          <w:u w:val="single"/>
        </w:rPr>
        <w:t xml:space="preserve">No. and </w:t>
      </w:r>
      <w:r w:rsidRPr="004919D6">
        <w:rPr>
          <w:u w:val="single"/>
        </w:rPr>
        <w:t>Description</w:t>
      </w:r>
      <w:r>
        <w:t xml:space="preserve">: </w:t>
      </w:r>
      <w:sdt>
        <w:sdtPr>
          <w:id w:val="-447541840"/>
          <w:placeholder>
            <w:docPart w:val="783ADD7F51524A769A8904881C7964CE"/>
          </w:placeholder>
          <w:showingPlcHdr/>
          <w:text w:multiLine="1"/>
        </w:sdtPr>
        <w:sdtEndPr/>
        <w:sdtContent>
          <w:r w:rsidRPr="00BF26C3">
            <w:rPr>
              <w:rStyle w:val="PlaceholderText"/>
              <w:sz w:val="20"/>
            </w:rPr>
            <w:t xml:space="preserve">Click here to enter </w:t>
          </w:r>
          <w:r w:rsidR="00BF26C3" w:rsidRPr="00BF26C3">
            <w:rPr>
              <w:rStyle w:val="PlaceholderText"/>
              <w:sz w:val="20"/>
            </w:rPr>
            <w:t xml:space="preserve">problem number and </w:t>
          </w:r>
          <w:r w:rsidRPr="00BF26C3">
            <w:rPr>
              <w:rStyle w:val="PlaceholderText"/>
              <w:sz w:val="20"/>
            </w:rPr>
            <w:t>text</w:t>
          </w:r>
          <w:r w:rsidR="00C44018" w:rsidRPr="00BF26C3">
            <w:rPr>
              <w:rStyle w:val="PlaceholderText"/>
              <w:sz w:val="20"/>
            </w:rPr>
            <w:t xml:space="preserve"> that describes the problem</w:t>
          </w:r>
          <w:r w:rsidRPr="00BF26C3">
            <w:rPr>
              <w:rStyle w:val="PlaceholderText"/>
              <w:sz w:val="20"/>
            </w:rPr>
            <w:t>.</w:t>
          </w:r>
        </w:sdtContent>
      </w:sdt>
    </w:p>
    <w:p w:rsidR="004919D6" w:rsidRDefault="004919D6" w:rsidP="00E841EF">
      <w:pPr>
        <w:tabs>
          <w:tab w:val="left" w:pos="2790"/>
          <w:tab w:val="left" w:pos="7020"/>
        </w:tabs>
        <w:spacing w:before="60" w:after="0"/>
      </w:pPr>
      <w:r w:rsidRPr="00E841EF">
        <w:rPr>
          <w:b/>
        </w:rPr>
        <w:t>Solution</w:t>
      </w:r>
      <w:r>
        <w:t xml:space="preserve"> (enter </w:t>
      </w:r>
      <w:r w:rsidR="002E3F98">
        <w:t xml:space="preserve">and describe </w:t>
      </w:r>
      <w:r>
        <w:t>below):</w:t>
      </w:r>
    </w:p>
    <w:p w:rsidR="004919D6" w:rsidRDefault="004919D6" w:rsidP="004919D6">
      <w:pPr>
        <w:tabs>
          <w:tab w:val="left" w:pos="2790"/>
          <w:tab w:val="left" w:pos="7020"/>
        </w:tabs>
        <w:spacing w:before="120" w:after="0"/>
      </w:pPr>
      <w:bookmarkStart w:id="0" w:name="_GoBack"/>
      <w:bookmarkEnd w:id="0"/>
    </w:p>
    <w:sectPr w:rsidR="004919D6" w:rsidSect="008A69DC">
      <w:headerReference w:type="default" r:id="rId7"/>
      <w:footerReference w:type="default" r:id="rId8"/>
      <w:pgSz w:w="12240" w:h="15840"/>
      <w:pgMar w:top="1296" w:right="1440" w:bottom="1296" w:left="144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595" w:rsidRDefault="00443595" w:rsidP="008A69DC">
      <w:pPr>
        <w:spacing w:after="0" w:line="240" w:lineRule="auto"/>
      </w:pPr>
      <w:r>
        <w:separator/>
      </w:r>
    </w:p>
  </w:endnote>
  <w:endnote w:type="continuationSeparator" w:id="0">
    <w:p w:rsidR="00443595" w:rsidRDefault="00443595" w:rsidP="008A6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6412104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A69DC" w:rsidRPr="002E3F98" w:rsidRDefault="00BF26C3" w:rsidP="003B3337">
            <w:pPr>
              <w:pStyle w:val="Footer"/>
              <w:tabs>
                <w:tab w:val="clear" w:pos="4680"/>
                <w:tab w:val="center" w:pos="3600"/>
                <w:tab w:val="center" w:pos="6120"/>
              </w:tabs>
              <w:rPr>
                <w:sz w:val="18"/>
              </w:rPr>
            </w:pPr>
            <w:sdt>
              <w:sdtPr>
                <w:rPr>
                  <w:sz w:val="18"/>
                </w:rPr>
                <w:id w:val="-130945199"/>
                <w:placeholder>
                  <w:docPart w:val="B9EF627B39D145C3ABE76656C93C6BA9"/>
                </w:placeholder>
                <w:showingPlcHdr/>
                <w:text/>
              </w:sdtPr>
              <w:sdtEndPr/>
              <w:sdtContent>
                <w:r w:rsidR="003B3337">
                  <w:rPr>
                    <w:rStyle w:val="PlaceholderText"/>
                  </w:rPr>
                  <w:t>E</w:t>
                </w:r>
                <w:r w:rsidR="009E1A03">
                  <w:rPr>
                    <w:rStyle w:val="PlaceholderText"/>
                  </w:rPr>
                  <w:t>nter your name</w:t>
                </w:r>
              </w:sdtContent>
            </w:sdt>
            <w:r w:rsidR="002E3F98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07476793"/>
                <w:placeholder>
                  <w:docPart w:val="40857ADAB6F64F88A7C16C1D910AB7F8"/>
                </w:placeholder>
                <w:showingPlcHdr/>
                <w:text/>
              </w:sdtPr>
              <w:sdtEndPr/>
              <w:sdtContent>
                <w:r w:rsidR="003B3337">
                  <w:rPr>
                    <w:rStyle w:val="PlaceholderText"/>
                  </w:rPr>
                  <w:t>E</w:t>
                </w:r>
                <w:r w:rsidR="003B3337" w:rsidRPr="0084023A">
                  <w:rPr>
                    <w:rStyle w:val="PlaceholderText"/>
                  </w:rPr>
                  <w:t xml:space="preserve">nter </w:t>
                </w:r>
                <w:r w:rsidR="003B3337">
                  <w:rPr>
                    <w:rStyle w:val="PlaceholderText"/>
                  </w:rPr>
                  <w:t>file name</w:t>
                </w:r>
              </w:sdtContent>
            </w:sdt>
            <w:r w:rsidR="003B3337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651093925"/>
                <w:placeholder>
                  <w:docPart w:val="09E6E9468657424BB2C627F22076293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31AB9">
                  <w:rPr>
                    <w:sz w:val="18"/>
                  </w:rPr>
                  <w:t>Use dropdown for date</w:t>
                </w:r>
              </w:sdtContent>
            </w:sdt>
            <w:r w:rsidR="003B3337">
              <w:rPr>
                <w:sz w:val="18"/>
              </w:rPr>
              <w:tab/>
            </w:r>
            <w:r w:rsidR="008A69DC" w:rsidRPr="008A69DC">
              <w:rPr>
                <w:sz w:val="18"/>
              </w:rPr>
              <w:t xml:space="preserve">Page </w: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begin"/>
            </w:r>
            <w:r w:rsidR="008A69DC" w:rsidRPr="008A69DC">
              <w:rPr>
                <w:b/>
                <w:bCs/>
                <w:sz w:val="18"/>
              </w:rPr>
              <w:instrText xml:space="preserve"> PAGE </w:instrTex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2</w: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end"/>
            </w:r>
            <w:r w:rsidR="008A69DC" w:rsidRPr="008A69DC">
              <w:rPr>
                <w:sz w:val="18"/>
              </w:rPr>
              <w:t xml:space="preserve"> of </w: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begin"/>
            </w:r>
            <w:r w:rsidR="008A69DC" w:rsidRPr="008A69DC">
              <w:rPr>
                <w:b/>
                <w:bCs/>
                <w:sz w:val="18"/>
              </w:rPr>
              <w:instrText xml:space="preserve"> NUMPAGES  </w:instrTex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2</w:t>
            </w:r>
            <w:r w:rsidR="008A69DC" w:rsidRPr="008A69DC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595" w:rsidRDefault="00443595" w:rsidP="008A69DC">
      <w:pPr>
        <w:spacing w:after="0" w:line="240" w:lineRule="auto"/>
      </w:pPr>
      <w:r>
        <w:separator/>
      </w:r>
    </w:p>
  </w:footnote>
  <w:footnote w:type="continuationSeparator" w:id="0">
    <w:p w:rsidR="00443595" w:rsidRDefault="00443595" w:rsidP="008A6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68" w:rsidRDefault="00C44018">
    <w:pPr>
      <w:pStyle w:val="Header"/>
    </w:pPr>
    <w:r>
      <w:t>ME-EE 106 Fundamentals of Mechatronics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formsDesign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ABF"/>
    <w:rsid w:val="00086862"/>
    <w:rsid w:val="001E5078"/>
    <w:rsid w:val="002C5368"/>
    <w:rsid w:val="002E3F98"/>
    <w:rsid w:val="00324E32"/>
    <w:rsid w:val="00331AB9"/>
    <w:rsid w:val="003B3337"/>
    <w:rsid w:val="00443595"/>
    <w:rsid w:val="004919D6"/>
    <w:rsid w:val="00497274"/>
    <w:rsid w:val="004C1C54"/>
    <w:rsid w:val="005053A4"/>
    <w:rsid w:val="00565C37"/>
    <w:rsid w:val="005A3442"/>
    <w:rsid w:val="005E16F1"/>
    <w:rsid w:val="00614743"/>
    <w:rsid w:val="006E2D9C"/>
    <w:rsid w:val="00722FD4"/>
    <w:rsid w:val="00833ABF"/>
    <w:rsid w:val="008A69DC"/>
    <w:rsid w:val="009E1A03"/>
    <w:rsid w:val="00A83BDB"/>
    <w:rsid w:val="00BF26C3"/>
    <w:rsid w:val="00C03188"/>
    <w:rsid w:val="00C44018"/>
    <w:rsid w:val="00E55330"/>
    <w:rsid w:val="00E8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0900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ABF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3188"/>
    <w:pPr>
      <w:keepNext/>
      <w:keepLines/>
      <w:spacing w:before="200" w:after="0"/>
      <w:outlineLvl w:val="1"/>
    </w:pPr>
    <w:rPr>
      <w:rFonts w:eastAsiaTheme="majorEastAsia" w:cstheme="minorHAnsi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ABF"/>
    <w:rPr>
      <w:rFonts w:ascii="Arial" w:eastAsia="Arial" w:hAnsi="Arial" w:cs="Arial"/>
      <w:b/>
      <w:bCs/>
      <w:color w:val="000000" w:themeColor="text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833AB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AB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03188"/>
    <w:rPr>
      <w:rFonts w:eastAsiaTheme="majorEastAsia" w:cstheme="minorHAnsi"/>
      <w:b/>
      <w:bCs/>
      <w:color w:val="000000" w:themeColor="tex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A6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9DC"/>
  </w:style>
  <w:style w:type="paragraph" w:styleId="Footer">
    <w:name w:val="footer"/>
    <w:basedOn w:val="Normal"/>
    <w:link w:val="FooterChar"/>
    <w:uiPriority w:val="99"/>
    <w:unhideWhenUsed/>
    <w:rsid w:val="008A6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9DC"/>
  </w:style>
  <w:style w:type="character" w:customStyle="1" w:styleId="Style1">
    <w:name w:val="Style1"/>
    <w:basedOn w:val="DefaultParagraphFont"/>
    <w:uiPriority w:val="1"/>
    <w:rsid w:val="00722FD4"/>
    <w:rPr>
      <w:sz w:val="24"/>
    </w:rPr>
  </w:style>
  <w:style w:type="character" w:customStyle="1" w:styleId="Style2">
    <w:name w:val="Style2"/>
    <w:basedOn w:val="DefaultParagraphFont"/>
    <w:uiPriority w:val="1"/>
    <w:rsid w:val="00722FD4"/>
    <w:rPr>
      <w:sz w:val="24"/>
    </w:rPr>
  </w:style>
  <w:style w:type="character" w:customStyle="1" w:styleId="Style3">
    <w:name w:val="Style3"/>
    <w:basedOn w:val="DefaultParagraphFont"/>
    <w:uiPriority w:val="1"/>
    <w:rsid w:val="00722F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F7F88D52DB04E37BBF6CFA45B6D7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6A399-554B-4133-9B7F-CA348C087062}"/>
      </w:docPartPr>
      <w:docPartBody>
        <w:p w:rsidR="00D36118" w:rsidRDefault="00B20B39" w:rsidP="00B20B39">
          <w:pPr>
            <w:pStyle w:val="9F7F88D52DB04E37BBF6CFA45B6D7BD025"/>
          </w:pPr>
          <w:r w:rsidRPr="00722FD4">
            <w:rPr>
              <w:rStyle w:val="PlaceholderText"/>
              <w:sz w:val="24"/>
              <w:szCs w:val="24"/>
              <w:u w:val="single"/>
            </w:rPr>
            <w:t>Click here to enter your name</w:t>
          </w:r>
        </w:p>
      </w:docPartBody>
    </w:docPart>
    <w:docPart>
      <w:docPartPr>
        <w:name w:val="99688249C4D147BBBD64AF5C9364C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F5BF2-349F-45B3-B2CF-977B310BCDAA}"/>
      </w:docPartPr>
      <w:docPartBody>
        <w:p w:rsidR="00D36118" w:rsidRDefault="00B20B39" w:rsidP="00B20B39">
          <w:pPr>
            <w:pStyle w:val="99688249C4D147BBBD64AF5C9364C05C25"/>
          </w:pPr>
          <w:r w:rsidRPr="00C44018">
            <w:rPr>
              <w:rStyle w:val="PlaceholderText"/>
              <w:sz w:val="24"/>
              <w:szCs w:val="24"/>
            </w:rPr>
            <w:t>Click here to enter SID</w:t>
          </w:r>
        </w:p>
      </w:docPartBody>
    </w:docPart>
    <w:docPart>
      <w:docPartPr>
        <w:name w:val="187F66D9AE424742B01F47DBF9F1A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9735-B8E1-41CE-8FA6-BD2D5709725A}"/>
      </w:docPartPr>
      <w:docPartBody>
        <w:p w:rsidR="00D36118" w:rsidRDefault="00B20B39" w:rsidP="00B20B39">
          <w:pPr>
            <w:pStyle w:val="187F66D9AE424742B01F47DBF9F1A49923"/>
          </w:pPr>
          <w:r w:rsidRPr="00C03188">
            <w:rPr>
              <w:rStyle w:val="PlaceholderText"/>
              <w:sz w:val="24"/>
              <w:szCs w:val="24"/>
            </w:rPr>
            <w:t>Use dropdown</w:t>
          </w:r>
        </w:p>
      </w:docPartBody>
    </w:docPart>
    <w:docPart>
      <w:docPartPr>
        <w:name w:val="783ADD7F51524A769A8904881C796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14EB9-2514-4497-ACCC-A92A80FC7CFE}"/>
      </w:docPartPr>
      <w:docPartBody>
        <w:p w:rsidR="00D36118" w:rsidRDefault="00B20B39" w:rsidP="00B20B39">
          <w:pPr>
            <w:pStyle w:val="783ADD7F51524A769A8904881C7964CE19"/>
          </w:pPr>
          <w:r w:rsidRPr="0084023A">
            <w:rPr>
              <w:rStyle w:val="PlaceholderText"/>
            </w:rPr>
            <w:t>Click here to enter text</w:t>
          </w:r>
          <w:r>
            <w:rPr>
              <w:rStyle w:val="PlaceholderText"/>
            </w:rPr>
            <w:t xml:space="preserve"> that describes the problem</w:t>
          </w:r>
          <w:r w:rsidRPr="0084023A">
            <w:rPr>
              <w:rStyle w:val="PlaceholderText"/>
            </w:rPr>
            <w:t>.</w:t>
          </w:r>
        </w:p>
      </w:docPartBody>
    </w:docPart>
    <w:docPart>
      <w:docPartPr>
        <w:name w:val="B9EF627B39D145C3ABE76656C93C6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2FDF0D-B6BD-4A82-BAE4-E071766DD1FF}"/>
      </w:docPartPr>
      <w:docPartBody>
        <w:p w:rsidR="00D36118" w:rsidRDefault="00B20B39" w:rsidP="00B20B39">
          <w:pPr>
            <w:pStyle w:val="B9EF627B39D145C3ABE76656C93C6BA915"/>
          </w:pPr>
          <w:r>
            <w:rPr>
              <w:rStyle w:val="PlaceholderText"/>
            </w:rPr>
            <w:t>Enter your name</w:t>
          </w:r>
        </w:p>
      </w:docPartBody>
    </w:docPart>
    <w:docPart>
      <w:docPartPr>
        <w:name w:val="09E6E9468657424BB2C627F220762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02765F-17E9-4576-BC1D-926FCC374CDC}"/>
      </w:docPartPr>
      <w:docPartBody>
        <w:p w:rsidR="00D36118" w:rsidRDefault="00B20B39" w:rsidP="00B20B39">
          <w:pPr>
            <w:pStyle w:val="09E6E9468657424BB2C627F22076293C15"/>
          </w:pPr>
          <w:r>
            <w:rPr>
              <w:sz w:val="18"/>
            </w:rPr>
            <w:t>Use dropdown for date</w:t>
          </w:r>
        </w:p>
      </w:docPartBody>
    </w:docPart>
    <w:docPart>
      <w:docPartPr>
        <w:name w:val="40857ADAB6F64F88A7C16C1D910AB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C769E-DEE8-4472-B017-77EBFBB95290}"/>
      </w:docPartPr>
      <w:docPartBody>
        <w:p w:rsidR="00D36118" w:rsidRDefault="00B20B39" w:rsidP="00B20B39">
          <w:pPr>
            <w:pStyle w:val="40857ADAB6F64F88A7C16C1D910AB7F812"/>
          </w:pPr>
          <w:r>
            <w:rPr>
              <w:rStyle w:val="PlaceholderText"/>
            </w:rPr>
            <w:t>E</w:t>
          </w:r>
          <w:r w:rsidRPr="0084023A">
            <w:rPr>
              <w:rStyle w:val="PlaceholderText"/>
            </w:rPr>
            <w:t xml:space="preserve">nter </w:t>
          </w:r>
          <w:r>
            <w:rPr>
              <w:rStyle w:val="PlaceholderText"/>
            </w:rPr>
            <w:t>file name</w:t>
          </w:r>
        </w:p>
      </w:docPartBody>
    </w:docPart>
    <w:docPart>
      <w:docPartPr>
        <w:name w:val="9987FAE7A2F94DD788ACB75CEAD6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65FF2-952D-4651-9513-B9A322288E1D}"/>
      </w:docPartPr>
      <w:docPartBody>
        <w:p w:rsidR="00D937DE" w:rsidRDefault="00B20B39" w:rsidP="00B20B39">
          <w:pPr>
            <w:pStyle w:val="9987FAE7A2F94DD788ACB75CEAD66F0D3"/>
          </w:pPr>
          <w:r>
            <w:rPr>
              <w:rStyle w:val="PlaceholderText"/>
            </w:rPr>
            <w:t>Click here to enter title of assignment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9A"/>
    <w:rsid w:val="002A7F9A"/>
    <w:rsid w:val="00A54E99"/>
    <w:rsid w:val="00B20B39"/>
    <w:rsid w:val="00CA3714"/>
    <w:rsid w:val="00D36118"/>
    <w:rsid w:val="00D44A72"/>
    <w:rsid w:val="00D9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F9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0B39"/>
    <w:rPr>
      <w:color w:val="808080"/>
    </w:rPr>
  </w:style>
  <w:style w:type="paragraph" w:customStyle="1" w:styleId="CC292555E86540DA81F6FF151AD8C509">
    <w:name w:val="CC292555E86540DA81F6FF151AD8C509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">
    <w:name w:val="9F7F88D52DB04E37BBF6CFA45B6D7BD0"/>
    <w:rsid w:val="002A7F9A"/>
  </w:style>
  <w:style w:type="paragraph" w:customStyle="1" w:styleId="99688249C4D147BBBD64AF5C9364C05C">
    <w:name w:val="99688249C4D147BBBD64AF5C9364C05C"/>
    <w:rsid w:val="002A7F9A"/>
  </w:style>
  <w:style w:type="paragraph" w:customStyle="1" w:styleId="E9874238334A4966A2AAC43EB51D9F67">
    <w:name w:val="E9874238334A4966A2AAC43EB51D9F67"/>
    <w:rsid w:val="002A7F9A"/>
  </w:style>
  <w:style w:type="paragraph" w:customStyle="1" w:styleId="CC292555E86540DA81F6FF151AD8C5091">
    <w:name w:val="CC292555E86540DA81F6FF151AD8C5091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">
    <w:name w:val="9F7F88D52DB04E37BBF6CFA45B6D7BD01"/>
    <w:rsid w:val="002A7F9A"/>
  </w:style>
  <w:style w:type="paragraph" w:customStyle="1" w:styleId="99688249C4D147BBBD64AF5C9364C05C1">
    <w:name w:val="99688249C4D147BBBD64AF5C9364C05C1"/>
    <w:rsid w:val="002A7F9A"/>
  </w:style>
  <w:style w:type="paragraph" w:customStyle="1" w:styleId="E9874238334A4966A2AAC43EB51D9F671">
    <w:name w:val="E9874238334A4966A2AAC43EB51D9F671"/>
    <w:rsid w:val="002A7F9A"/>
  </w:style>
  <w:style w:type="paragraph" w:customStyle="1" w:styleId="CC292555E86540DA81F6FF151AD8C5092">
    <w:name w:val="CC292555E86540DA81F6FF151AD8C5092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2">
    <w:name w:val="9F7F88D52DB04E37BBF6CFA45B6D7BD02"/>
    <w:rsid w:val="002A7F9A"/>
  </w:style>
  <w:style w:type="paragraph" w:customStyle="1" w:styleId="99688249C4D147BBBD64AF5C9364C05C2">
    <w:name w:val="99688249C4D147BBBD64AF5C9364C05C2"/>
    <w:rsid w:val="002A7F9A"/>
  </w:style>
  <w:style w:type="paragraph" w:customStyle="1" w:styleId="E9874238334A4966A2AAC43EB51D9F672">
    <w:name w:val="E9874238334A4966A2AAC43EB51D9F672"/>
    <w:rsid w:val="002A7F9A"/>
  </w:style>
  <w:style w:type="paragraph" w:customStyle="1" w:styleId="187F66D9AE424742B01F47DBF9F1A499">
    <w:name w:val="187F66D9AE424742B01F47DBF9F1A499"/>
    <w:rsid w:val="002A7F9A"/>
  </w:style>
  <w:style w:type="paragraph" w:customStyle="1" w:styleId="CC292555E86540DA81F6FF151AD8C5093">
    <w:name w:val="CC292555E86540DA81F6FF151AD8C5093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3">
    <w:name w:val="9F7F88D52DB04E37BBF6CFA45B6D7BD03"/>
    <w:rsid w:val="002A7F9A"/>
  </w:style>
  <w:style w:type="paragraph" w:customStyle="1" w:styleId="187F66D9AE424742B01F47DBF9F1A4991">
    <w:name w:val="187F66D9AE424742B01F47DBF9F1A4991"/>
    <w:rsid w:val="002A7F9A"/>
  </w:style>
  <w:style w:type="paragraph" w:customStyle="1" w:styleId="99688249C4D147BBBD64AF5C9364C05C3">
    <w:name w:val="99688249C4D147BBBD64AF5C9364C05C3"/>
    <w:rsid w:val="002A7F9A"/>
  </w:style>
  <w:style w:type="paragraph" w:customStyle="1" w:styleId="CC292555E86540DA81F6FF151AD8C5094">
    <w:name w:val="CC292555E86540DA81F6FF151AD8C5094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4">
    <w:name w:val="9F7F88D52DB04E37BBF6CFA45B6D7BD04"/>
    <w:rsid w:val="002A7F9A"/>
  </w:style>
  <w:style w:type="paragraph" w:customStyle="1" w:styleId="187F66D9AE424742B01F47DBF9F1A4992">
    <w:name w:val="187F66D9AE424742B01F47DBF9F1A4992"/>
    <w:rsid w:val="002A7F9A"/>
  </w:style>
  <w:style w:type="paragraph" w:customStyle="1" w:styleId="99688249C4D147BBBD64AF5C9364C05C4">
    <w:name w:val="99688249C4D147BBBD64AF5C9364C05C4"/>
    <w:rsid w:val="002A7F9A"/>
  </w:style>
  <w:style w:type="paragraph" w:customStyle="1" w:styleId="AB76F9906638469E86AA02B798A722FC">
    <w:name w:val="AB76F9906638469E86AA02B798A722FC"/>
    <w:rsid w:val="002A7F9A"/>
  </w:style>
  <w:style w:type="paragraph" w:customStyle="1" w:styleId="9A3FC8C4AAFC451FBF3AFE4248110708">
    <w:name w:val="9A3FC8C4AAFC451FBF3AFE4248110708"/>
    <w:rsid w:val="002A7F9A"/>
  </w:style>
  <w:style w:type="paragraph" w:customStyle="1" w:styleId="CC292555E86540DA81F6FF151AD8C5095">
    <w:name w:val="CC292555E86540DA81F6FF151AD8C5095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5">
    <w:name w:val="9F7F88D52DB04E37BBF6CFA45B6D7BD05"/>
    <w:rsid w:val="002A7F9A"/>
  </w:style>
  <w:style w:type="paragraph" w:customStyle="1" w:styleId="187F66D9AE424742B01F47DBF9F1A4993">
    <w:name w:val="187F66D9AE424742B01F47DBF9F1A4993"/>
    <w:rsid w:val="002A7F9A"/>
  </w:style>
  <w:style w:type="paragraph" w:customStyle="1" w:styleId="99688249C4D147BBBD64AF5C9364C05C5">
    <w:name w:val="99688249C4D147BBBD64AF5C9364C05C5"/>
    <w:rsid w:val="002A7F9A"/>
  </w:style>
  <w:style w:type="paragraph" w:customStyle="1" w:styleId="809489410EF74167AA5EC159DA09B6AA">
    <w:name w:val="809489410EF74167AA5EC159DA09B6AA"/>
    <w:rsid w:val="002A7F9A"/>
  </w:style>
  <w:style w:type="paragraph" w:customStyle="1" w:styleId="AB76F9906638469E86AA02B798A722FC1">
    <w:name w:val="AB76F9906638469E86AA02B798A722FC1"/>
    <w:rsid w:val="002A7F9A"/>
  </w:style>
  <w:style w:type="paragraph" w:customStyle="1" w:styleId="9A3FC8C4AAFC451FBF3AFE42481107081">
    <w:name w:val="9A3FC8C4AAFC451FBF3AFE42481107081"/>
    <w:rsid w:val="002A7F9A"/>
  </w:style>
  <w:style w:type="paragraph" w:customStyle="1" w:styleId="CC292555E86540DA81F6FF151AD8C5096">
    <w:name w:val="CC292555E86540DA81F6FF151AD8C5096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6">
    <w:name w:val="9F7F88D52DB04E37BBF6CFA45B6D7BD06"/>
    <w:rsid w:val="002A7F9A"/>
  </w:style>
  <w:style w:type="paragraph" w:customStyle="1" w:styleId="187F66D9AE424742B01F47DBF9F1A4994">
    <w:name w:val="187F66D9AE424742B01F47DBF9F1A4994"/>
    <w:rsid w:val="002A7F9A"/>
  </w:style>
  <w:style w:type="paragraph" w:customStyle="1" w:styleId="99688249C4D147BBBD64AF5C9364C05C6">
    <w:name w:val="99688249C4D147BBBD64AF5C9364C05C6"/>
    <w:rsid w:val="002A7F9A"/>
  </w:style>
  <w:style w:type="paragraph" w:customStyle="1" w:styleId="783ADD7F51524A769A8904881C7964CE">
    <w:name w:val="783ADD7F51524A769A8904881C7964CE"/>
    <w:rsid w:val="002A7F9A"/>
  </w:style>
  <w:style w:type="paragraph" w:customStyle="1" w:styleId="78C7EE42472944978F16ED5214A50BC0">
    <w:name w:val="78C7EE42472944978F16ED5214A50BC0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7">
    <w:name w:val="CC292555E86540DA81F6FF151AD8C5097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7">
    <w:name w:val="9F7F88D52DB04E37BBF6CFA45B6D7BD07"/>
    <w:rsid w:val="002A7F9A"/>
  </w:style>
  <w:style w:type="paragraph" w:customStyle="1" w:styleId="187F66D9AE424742B01F47DBF9F1A4995">
    <w:name w:val="187F66D9AE424742B01F47DBF9F1A4995"/>
    <w:rsid w:val="002A7F9A"/>
  </w:style>
  <w:style w:type="paragraph" w:customStyle="1" w:styleId="99688249C4D147BBBD64AF5C9364C05C7">
    <w:name w:val="99688249C4D147BBBD64AF5C9364C05C7"/>
    <w:rsid w:val="002A7F9A"/>
  </w:style>
  <w:style w:type="paragraph" w:customStyle="1" w:styleId="783ADD7F51524A769A8904881C7964CE1">
    <w:name w:val="783ADD7F51524A769A8904881C7964CE1"/>
    <w:rsid w:val="002A7F9A"/>
  </w:style>
  <w:style w:type="paragraph" w:customStyle="1" w:styleId="78C7EE42472944978F16ED5214A50BC01">
    <w:name w:val="78C7EE42472944978F16ED5214A50BC01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8">
    <w:name w:val="CC292555E86540DA81F6FF151AD8C5098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8">
    <w:name w:val="9F7F88D52DB04E37BBF6CFA45B6D7BD08"/>
    <w:rsid w:val="002A7F9A"/>
  </w:style>
  <w:style w:type="paragraph" w:customStyle="1" w:styleId="187F66D9AE424742B01F47DBF9F1A4996">
    <w:name w:val="187F66D9AE424742B01F47DBF9F1A4996"/>
    <w:rsid w:val="002A7F9A"/>
  </w:style>
  <w:style w:type="paragraph" w:customStyle="1" w:styleId="99688249C4D147BBBD64AF5C9364C05C8">
    <w:name w:val="99688249C4D147BBBD64AF5C9364C05C8"/>
    <w:rsid w:val="002A7F9A"/>
  </w:style>
  <w:style w:type="paragraph" w:customStyle="1" w:styleId="783ADD7F51524A769A8904881C7964CE2">
    <w:name w:val="783ADD7F51524A769A8904881C7964CE2"/>
    <w:rsid w:val="002A7F9A"/>
  </w:style>
  <w:style w:type="paragraph" w:customStyle="1" w:styleId="78C7EE42472944978F16ED5214A50BC02">
    <w:name w:val="78C7EE42472944978F16ED5214A50BC02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9">
    <w:name w:val="CC292555E86540DA81F6FF151AD8C5099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9">
    <w:name w:val="9F7F88D52DB04E37BBF6CFA45B6D7BD09"/>
    <w:rsid w:val="002A7F9A"/>
  </w:style>
  <w:style w:type="paragraph" w:customStyle="1" w:styleId="187F66D9AE424742B01F47DBF9F1A4997">
    <w:name w:val="187F66D9AE424742B01F47DBF9F1A4997"/>
    <w:rsid w:val="002A7F9A"/>
  </w:style>
  <w:style w:type="paragraph" w:customStyle="1" w:styleId="99688249C4D147BBBD64AF5C9364C05C9">
    <w:name w:val="99688249C4D147BBBD64AF5C9364C05C9"/>
    <w:rsid w:val="002A7F9A"/>
  </w:style>
  <w:style w:type="paragraph" w:customStyle="1" w:styleId="783ADD7F51524A769A8904881C7964CE3">
    <w:name w:val="783ADD7F51524A769A8904881C7964CE3"/>
    <w:rsid w:val="002A7F9A"/>
  </w:style>
  <w:style w:type="paragraph" w:customStyle="1" w:styleId="78C7EE42472944978F16ED5214A50BC03">
    <w:name w:val="78C7EE42472944978F16ED5214A50BC03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0">
    <w:name w:val="CC292555E86540DA81F6FF151AD8C50910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0">
    <w:name w:val="9F7F88D52DB04E37BBF6CFA45B6D7BD010"/>
    <w:rsid w:val="002A7F9A"/>
  </w:style>
  <w:style w:type="paragraph" w:customStyle="1" w:styleId="187F66D9AE424742B01F47DBF9F1A4998">
    <w:name w:val="187F66D9AE424742B01F47DBF9F1A4998"/>
    <w:rsid w:val="002A7F9A"/>
  </w:style>
  <w:style w:type="paragraph" w:customStyle="1" w:styleId="99688249C4D147BBBD64AF5C9364C05C10">
    <w:name w:val="99688249C4D147BBBD64AF5C9364C05C10"/>
    <w:rsid w:val="002A7F9A"/>
  </w:style>
  <w:style w:type="paragraph" w:customStyle="1" w:styleId="783ADD7F51524A769A8904881C7964CE4">
    <w:name w:val="783ADD7F51524A769A8904881C7964CE4"/>
    <w:rsid w:val="002A7F9A"/>
  </w:style>
  <w:style w:type="paragraph" w:customStyle="1" w:styleId="B9EF627B39D145C3ABE76656C93C6BA9">
    <w:name w:val="B9EF627B39D145C3ABE76656C93C6BA9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">
    <w:name w:val="09E6E9468657424BB2C627F22076293C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1">
    <w:name w:val="CC292555E86540DA81F6FF151AD8C50911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1">
    <w:name w:val="9F7F88D52DB04E37BBF6CFA45B6D7BD011"/>
    <w:rsid w:val="002A7F9A"/>
  </w:style>
  <w:style w:type="paragraph" w:customStyle="1" w:styleId="187F66D9AE424742B01F47DBF9F1A4999">
    <w:name w:val="187F66D9AE424742B01F47DBF9F1A4999"/>
    <w:rsid w:val="002A7F9A"/>
  </w:style>
  <w:style w:type="paragraph" w:customStyle="1" w:styleId="99688249C4D147BBBD64AF5C9364C05C11">
    <w:name w:val="99688249C4D147BBBD64AF5C9364C05C11"/>
    <w:rsid w:val="002A7F9A"/>
  </w:style>
  <w:style w:type="paragraph" w:customStyle="1" w:styleId="783ADD7F51524A769A8904881C7964CE5">
    <w:name w:val="783ADD7F51524A769A8904881C7964CE5"/>
    <w:rsid w:val="002A7F9A"/>
  </w:style>
  <w:style w:type="paragraph" w:customStyle="1" w:styleId="B9EF627B39D145C3ABE76656C93C6BA91">
    <w:name w:val="B9EF627B39D145C3ABE76656C93C6BA91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">
    <w:name w:val="09E6E9468657424BB2C627F22076293C1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2">
    <w:name w:val="CC292555E86540DA81F6FF151AD8C50912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2">
    <w:name w:val="9F7F88D52DB04E37BBF6CFA45B6D7BD012"/>
    <w:rsid w:val="002A7F9A"/>
  </w:style>
  <w:style w:type="paragraph" w:customStyle="1" w:styleId="187F66D9AE424742B01F47DBF9F1A49910">
    <w:name w:val="187F66D9AE424742B01F47DBF9F1A49910"/>
    <w:rsid w:val="002A7F9A"/>
  </w:style>
  <w:style w:type="paragraph" w:customStyle="1" w:styleId="99688249C4D147BBBD64AF5C9364C05C12">
    <w:name w:val="99688249C4D147BBBD64AF5C9364C05C12"/>
    <w:rsid w:val="002A7F9A"/>
  </w:style>
  <w:style w:type="paragraph" w:customStyle="1" w:styleId="783ADD7F51524A769A8904881C7964CE6">
    <w:name w:val="783ADD7F51524A769A8904881C7964CE6"/>
    <w:rsid w:val="002A7F9A"/>
  </w:style>
  <w:style w:type="paragraph" w:customStyle="1" w:styleId="B9EF627B39D145C3ABE76656C93C6BA92">
    <w:name w:val="B9EF627B39D145C3ABE76656C93C6BA92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17813F88FA45FD9E396BB6CFDC8C04">
    <w:name w:val="0917813F88FA45FD9E396BB6CFDC8C04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2">
    <w:name w:val="09E6E9468657424BB2C627F22076293C2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3">
    <w:name w:val="CC292555E86540DA81F6FF151AD8C50913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3">
    <w:name w:val="9F7F88D52DB04E37BBF6CFA45B6D7BD013"/>
    <w:rsid w:val="002A7F9A"/>
  </w:style>
  <w:style w:type="paragraph" w:customStyle="1" w:styleId="187F66D9AE424742B01F47DBF9F1A49911">
    <w:name w:val="187F66D9AE424742B01F47DBF9F1A49911"/>
    <w:rsid w:val="002A7F9A"/>
  </w:style>
  <w:style w:type="paragraph" w:customStyle="1" w:styleId="99688249C4D147BBBD64AF5C9364C05C13">
    <w:name w:val="99688249C4D147BBBD64AF5C9364C05C13"/>
    <w:rsid w:val="002A7F9A"/>
  </w:style>
  <w:style w:type="paragraph" w:customStyle="1" w:styleId="783ADD7F51524A769A8904881C7964CE7">
    <w:name w:val="783ADD7F51524A769A8904881C7964CE7"/>
    <w:rsid w:val="002A7F9A"/>
  </w:style>
  <w:style w:type="paragraph" w:customStyle="1" w:styleId="B9EF627B39D145C3ABE76656C93C6BA93">
    <w:name w:val="B9EF627B39D145C3ABE76656C93C6BA93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">
    <w:name w:val="40857ADAB6F64F88A7C16C1D910AB7F8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3">
    <w:name w:val="09E6E9468657424BB2C627F22076293C3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4">
    <w:name w:val="CC292555E86540DA81F6FF151AD8C50914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4">
    <w:name w:val="9F7F88D52DB04E37BBF6CFA45B6D7BD014"/>
    <w:rsid w:val="002A7F9A"/>
  </w:style>
  <w:style w:type="paragraph" w:customStyle="1" w:styleId="187F66D9AE424742B01F47DBF9F1A49912">
    <w:name w:val="187F66D9AE424742B01F47DBF9F1A49912"/>
    <w:rsid w:val="002A7F9A"/>
  </w:style>
  <w:style w:type="paragraph" w:customStyle="1" w:styleId="99688249C4D147BBBD64AF5C9364C05C14">
    <w:name w:val="99688249C4D147BBBD64AF5C9364C05C14"/>
    <w:rsid w:val="002A7F9A"/>
  </w:style>
  <w:style w:type="paragraph" w:customStyle="1" w:styleId="783ADD7F51524A769A8904881C7964CE8">
    <w:name w:val="783ADD7F51524A769A8904881C7964CE8"/>
    <w:rsid w:val="002A7F9A"/>
  </w:style>
  <w:style w:type="paragraph" w:customStyle="1" w:styleId="B9EF627B39D145C3ABE76656C93C6BA94">
    <w:name w:val="B9EF627B39D145C3ABE76656C93C6BA94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1">
    <w:name w:val="40857ADAB6F64F88A7C16C1D910AB7F81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4">
    <w:name w:val="09E6E9468657424BB2C627F22076293C4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5">
    <w:name w:val="CC292555E86540DA81F6FF151AD8C50915"/>
    <w:rsid w:val="002A7F9A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5">
    <w:name w:val="9F7F88D52DB04E37BBF6CFA45B6D7BD015"/>
    <w:rsid w:val="002A7F9A"/>
  </w:style>
  <w:style w:type="paragraph" w:customStyle="1" w:styleId="187F66D9AE424742B01F47DBF9F1A49913">
    <w:name w:val="187F66D9AE424742B01F47DBF9F1A49913"/>
    <w:rsid w:val="002A7F9A"/>
  </w:style>
  <w:style w:type="paragraph" w:customStyle="1" w:styleId="99688249C4D147BBBD64AF5C9364C05C15">
    <w:name w:val="99688249C4D147BBBD64AF5C9364C05C15"/>
    <w:rsid w:val="002A7F9A"/>
  </w:style>
  <w:style w:type="paragraph" w:customStyle="1" w:styleId="783ADD7F51524A769A8904881C7964CE9">
    <w:name w:val="783ADD7F51524A769A8904881C7964CE9"/>
    <w:rsid w:val="002A7F9A"/>
  </w:style>
  <w:style w:type="paragraph" w:customStyle="1" w:styleId="B9EF627B39D145C3ABE76656C93C6BA95">
    <w:name w:val="B9EF627B39D145C3ABE76656C93C6BA95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2">
    <w:name w:val="40857ADAB6F64F88A7C16C1D910AB7F82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5">
    <w:name w:val="09E6E9468657424BB2C627F22076293C5"/>
    <w:rsid w:val="002A7F9A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6">
    <w:name w:val="CC292555E86540DA81F6FF151AD8C50916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6">
    <w:name w:val="9F7F88D52DB04E37BBF6CFA45B6D7BD016"/>
    <w:rsid w:val="00D36118"/>
  </w:style>
  <w:style w:type="paragraph" w:customStyle="1" w:styleId="187F66D9AE424742B01F47DBF9F1A49914">
    <w:name w:val="187F66D9AE424742B01F47DBF9F1A49914"/>
    <w:rsid w:val="00D36118"/>
  </w:style>
  <w:style w:type="paragraph" w:customStyle="1" w:styleId="99688249C4D147BBBD64AF5C9364C05C16">
    <w:name w:val="99688249C4D147BBBD64AF5C9364C05C16"/>
    <w:rsid w:val="00D36118"/>
  </w:style>
  <w:style w:type="paragraph" w:customStyle="1" w:styleId="783ADD7F51524A769A8904881C7964CE10">
    <w:name w:val="783ADD7F51524A769A8904881C7964CE10"/>
    <w:rsid w:val="00D36118"/>
  </w:style>
  <w:style w:type="paragraph" w:customStyle="1" w:styleId="B9EF627B39D145C3ABE76656C93C6BA96">
    <w:name w:val="B9EF627B39D145C3ABE76656C93C6BA96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3">
    <w:name w:val="40857ADAB6F64F88A7C16C1D910AB7F83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6">
    <w:name w:val="09E6E9468657424BB2C627F22076293C6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7">
    <w:name w:val="CC292555E86540DA81F6FF151AD8C50917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7">
    <w:name w:val="9F7F88D52DB04E37BBF6CFA45B6D7BD017"/>
    <w:rsid w:val="00D36118"/>
  </w:style>
  <w:style w:type="paragraph" w:customStyle="1" w:styleId="187F66D9AE424742B01F47DBF9F1A49915">
    <w:name w:val="187F66D9AE424742B01F47DBF9F1A49915"/>
    <w:rsid w:val="00D36118"/>
  </w:style>
  <w:style w:type="paragraph" w:customStyle="1" w:styleId="99688249C4D147BBBD64AF5C9364C05C17">
    <w:name w:val="99688249C4D147BBBD64AF5C9364C05C17"/>
    <w:rsid w:val="00D36118"/>
  </w:style>
  <w:style w:type="paragraph" w:customStyle="1" w:styleId="783ADD7F51524A769A8904881C7964CE11">
    <w:name w:val="783ADD7F51524A769A8904881C7964CE11"/>
    <w:rsid w:val="00D36118"/>
  </w:style>
  <w:style w:type="paragraph" w:customStyle="1" w:styleId="B9EF627B39D145C3ABE76656C93C6BA97">
    <w:name w:val="B9EF627B39D145C3ABE76656C93C6BA97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4">
    <w:name w:val="40857ADAB6F64F88A7C16C1D910AB7F84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7">
    <w:name w:val="09E6E9468657424BB2C627F22076293C7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8">
    <w:name w:val="CC292555E86540DA81F6FF151AD8C50918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8">
    <w:name w:val="9F7F88D52DB04E37BBF6CFA45B6D7BD018"/>
    <w:rsid w:val="00D36118"/>
  </w:style>
  <w:style w:type="paragraph" w:customStyle="1" w:styleId="187F66D9AE424742B01F47DBF9F1A49916">
    <w:name w:val="187F66D9AE424742B01F47DBF9F1A49916"/>
    <w:rsid w:val="00D36118"/>
  </w:style>
  <w:style w:type="paragraph" w:customStyle="1" w:styleId="99688249C4D147BBBD64AF5C9364C05C18">
    <w:name w:val="99688249C4D147BBBD64AF5C9364C05C18"/>
    <w:rsid w:val="00D36118"/>
  </w:style>
  <w:style w:type="paragraph" w:customStyle="1" w:styleId="783ADD7F51524A769A8904881C7964CE12">
    <w:name w:val="783ADD7F51524A769A8904881C7964CE12"/>
    <w:rsid w:val="00D36118"/>
  </w:style>
  <w:style w:type="paragraph" w:customStyle="1" w:styleId="B9EF627B39D145C3ABE76656C93C6BA98">
    <w:name w:val="B9EF627B39D145C3ABE76656C93C6BA98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5">
    <w:name w:val="40857ADAB6F64F88A7C16C1D910AB7F85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8">
    <w:name w:val="09E6E9468657424BB2C627F22076293C8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19">
    <w:name w:val="CC292555E86540DA81F6FF151AD8C50919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19">
    <w:name w:val="9F7F88D52DB04E37BBF6CFA45B6D7BD019"/>
    <w:rsid w:val="00D36118"/>
  </w:style>
  <w:style w:type="paragraph" w:customStyle="1" w:styleId="187F66D9AE424742B01F47DBF9F1A49917">
    <w:name w:val="187F66D9AE424742B01F47DBF9F1A49917"/>
    <w:rsid w:val="00D36118"/>
  </w:style>
  <w:style w:type="paragraph" w:customStyle="1" w:styleId="99688249C4D147BBBD64AF5C9364C05C19">
    <w:name w:val="99688249C4D147BBBD64AF5C9364C05C19"/>
    <w:rsid w:val="00D36118"/>
  </w:style>
  <w:style w:type="paragraph" w:customStyle="1" w:styleId="783ADD7F51524A769A8904881C7964CE13">
    <w:name w:val="783ADD7F51524A769A8904881C7964CE13"/>
    <w:rsid w:val="00D36118"/>
  </w:style>
  <w:style w:type="paragraph" w:customStyle="1" w:styleId="B9EF627B39D145C3ABE76656C93C6BA99">
    <w:name w:val="B9EF627B39D145C3ABE76656C93C6BA99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6">
    <w:name w:val="40857ADAB6F64F88A7C16C1D910AB7F86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9">
    <w:name w:val="09E6E9468657424BB2C627F22076293C9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20">
    <w:name w:val="CC292555E86540DA81F6FF151AD8C50920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20">
    <w:name w:val="9F7F88D52DB04E37BBF6CFA45B6D7BD020"/>
    <w:rsid w:val="00D36118"/>
  </w:style>
  <w:style w:type="paragraph" w:customStyle="1" w:styleId="187F66D9AE424742B01F47DBF9F1A49918">
    <w:name w:val="187F66D9AE424742B01F47DBF9F1A49918"/>
    <w:rsid w:val="00D36118"/>
  </w:style>
  <w:style w:type="paragraph" w:customStyle="1" w:styleId="99688249C4D147BBBD64AF5C9364C05C20">
    <w:name w:val="99688249C4D147BBBD64AF5C9364C05C20"/>
    <w:rsid w:val="00D36118"/>
  </w:style>
  <w:style w:type="paragraph" w:customStyle="1" w:styleId="783ADD7F51524A769A8904881C7964CE14">
    <w:name w:val="783ADD7F51524A769A8904881C7964CE14"/>
    <w:rsid w:val="00D36118"/>
  </w:style>
  <w:style w:type="paragraph" w:customStyle="1" w:styleId="B9EF627B39D145C3ABE76656C93C6BA910">
    <w:name w:val="B9EF627B39D145C3ABE76656C93C6BA910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7">
    <w:name w:val="40857ADAB6F64F88A7C16C1D910AB7F87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0">
    <w:name w:val="09E6E9468657424BB2C627F22076293C10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21">
    <w:name w:val="CC292555E86540DA81F6FF151AD8C50921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21">
    <w:name w:val="9F7F88D52DB04E37BBF6CFA45B6D7BD021"/>
    <w:rsid w:val="00D36118"/>
  </w:style>
  <w:style w:type="paragraph" w:customStyle="1" w:styleId="187F66D9AE424742B01F47DBF9F1A49919">
    <w:name w:val="187F66D9AE424742B01F47DBF9F1A49919"/>
    <w:rsid w:val="00D36118"/>
  </w:style>
  <w:style w:type="paragraph" w:customStyle="1" w:styleId="99688249C4D147BBBD64AF5C9364C05C21">
    <w:name w:val="99688249C4D147BBBD64AF5C9364C05C21"/>
    <w:rsid w:val="00D36118"/>
  </w:style>
  <w:style w:type="paragraph" w:customStyle="1" w:styleId="783ADD7F51524A769A8904881C7964CE15">
    <w:name w:val="783ADD7F51524A769A8904881C7964CE15"/>
    <w:rsid w:val="00D36118"/>
  </w:style>
  <w:style w:type="paragraph" w:customStyle="1" w:styleId="B9EF627B39D145C3ABE76656C93C6BA911">
    <w:name w:val="B9EF627B39D145C3ABE76656C93C6BA911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8">
    <w:name w:val="40857ADAB6F64F88A7C16C1D910AB7F88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1">
    <w:name w:val="09E6E9468657424BB2C627F22076293C11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C292555E86540DA81F6FF151AD8C50922">
    <w:name w:val="CC292555E86540DA81F6FF151AD8C50922"/>
    <w:rsid w:val="00D36118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9F7F88D52DB04E37BBF6CFA45B6D7BD022">
    <w:name w:val="9F7F88D52DB04E37BBF6CFA45B6D7BD022"/>
    <w:rsid w:val="00D36118"/>
  </w:style>
  <w:style w:type="paragraph" w:customStyle="1" w:styleId="187F66D9AE424742B01F47DBF9F1A49920">
    <w:name w:val="187F66D9AE424742B01F47DBF9F1A49920"/>
    <w:rsid w:val="00D36118"/>
  </w:style>
  <w:style w:type="paragraph" w:customStyle="1" w:styleId="99688249C4D147BBBD64AF5C9364C05C22">
    <w:name w:val="99688249C4D147BBBD64AF5C9364C05C22"/>
    <w:rsid w:val="00D36118"/>
  </w:style>
  <w:style w:type="paragraph" w:customStyle="1" w:styleId="783ADD7F51524A769A8904881C7964CE16">
    <w:name w:val="783ADD7F51524A769A8904881C7964CE16"/>
    <w:rsid w:val="00D36118"/>
  </w:style>
  <w:style w:type="paragraph" w:customStyle="1" w:styleId="B9EF627B39D145C3ABE76656C93C6BA912">
    <w:name w:val="B9EF627B39D145C3ABE76656C93C6BA912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9">
    <w:name w:val="40857ADAB6F64F88A7C16C1D910AB7F89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2">
    <w:name w:val="09E6E9468657424BB2C627F22076293C12"/>
    <w:rsid w:val="00D36118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9987FAE7A2F94DD788ACB75CEAD66F0D">
    <w:name w:val="9987FAE7A2F94DD788ACB75CEAD66F0D"/>
    <w:rsid w:val="00D44A72"/>
    <w:pPr>
      <w:spacing w:after="160" w:line="259" w:lineRule="auto"/>
    </w:pPr>
  </w:style>
  <w:style w:type="paragraph" w:customStyle="1" w:styleId="9F7F88D52DB04E37BBF6CFA45B6D7BD023">
    <w:name w:val="9F7F88D52DB04E37BBF6CFA45B6D7BD023"/>
    <w:rsid w:val="00D44A72"/>
  </w:style>
  <w:style w:type="paragraph" w:customStyle="1" w:styleId="187F66D9AE424742B01F47DBF9F1A49921">
    <w:name w:val="187F66D9AE424742B01F47DBF9F1A49921"/>
    <w:rsid w:val="00D44A72"/>
  </w:style>
  <w:style w:type="paragraph" w:customStyle="1" w:styleId="99688249C4D147BBBD64AF5C9364C05C23">
    <w:name w:val="99688249C4D147BBBD64AF5C9364C05C23"/>
    <w:rsid w:val="00D44A72"/>
  </w:style>
  <w:style w:type="paragraph" w:customStyle="1" w:styleId="9987FAE7A2F94DD788ACB75CEAD66F0D1">
    <w:name w:val="9987FAE7A2F94DD788ACB75CEAD66F0D1"/>
    <w:rsid w:val="00D44A72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783ADD7F51524A769A8904881C7964CE17">
    <w:name w:val="783ADD7F51524A769A8904881C7964CE17"/>
    <w:rsid w:val="00D44A72"/>
  </w:style>
  <w:style w:type="paragraph" w:customStyle="1" w:styleId="B9EF627B39D145C3ABE76656C93C6BA913">
    <w:name w:val="B9EF627B39D145C3ABE76656C93C6BA913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10">
    <w:name w:val="40857ADAB6F64F88A7C16C1D910AB7F810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3">
    <w:name w:val="09E6E9468657424BB2C627F22076293C13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9F7F88D52DB04E37BBF6CFA45B6D7BD024">
    <w:name w:val="9F7F88D52DB04E37BBF6CFA45B6D7BD024"/>
    <w:rsid w:val="00D44A72"/>
  </w:style>
  <w:style w:type="paragraph" w:customStyle="1" w:styleId="187F66D9AE424742B01F47DBF9F1A49922">
    <w:name w:val="187F66D9AE424742B01F47DBF9F1A49922"/>
    <w:rsid w:val="00D44A72"/>
  </w:style>
  <w:style w:type="paragraph" w:customStyle="1" w:styleId="99688249C4D147BBBD64AF5C9364C05C24">
    <w:name w:val="99688249C4D147BBBD64AF5C9364C05C24"/>
    <w:rsid w:val="00D44A72"/>
  </w:style>
  <w:style w:type="paragraph" w:customStyle="1" w:styleId="9987FAE7A2F94DD788ACB75CEAD66F0D2">
    <w:name w:val="9987FAE7A2F94DD788ACB75CEAD66F0D2"/>
    <w:rsid w:val="00D44A72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783ADD7F51524A769A8904881C7964CE18">
    <w:name w:val="783ADD7F51524A769A8904881C7964CE18"/>
    <w:rsid w:val="00D44A72"/>
  </w:style>
  <w:style w:type="paragraph" w:customStyle="1" w:styleId="B9EF627B39D145C3ABE76656C93C6BA914">
    <w:name w:val="B9EF627B39D145C3ABE76656C93C6BA914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11">
    <w:name w:val="40857ADAB6F64F88A7C16C1D910AB7F811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4">
    <w:name w:val="09E6E9468657424BB2C627F22076293C14"/>
    <w:rsid w:val="00D44A7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9F7F88D52DB04E37BBF6CFA45B6D7BD025">
    <w:name w:val="9F7F88D52DB04E37BBF6CFA45B6D7BD025"/>
    <w:rsid w:val="00B20B39"/>
  </w:style>
  <w:style w:type="paragraph" w:customStyle="1" w:styleId="187F66D9AE424742B01F47DBF9F1A49923">
    <w:name w:val="187F66D9AE424742B01F47DBF9F1A49923"/>
    <w:rsid w:val="00B20B39"/>
  </w:style>
  <w:style w:type="paragraph" w:customStyle="1" w:styleId="99688249C4D147BBBD64AF5C9364C05C25">
    <w:name w:val="99688249C4D147BBBD64AF5C9364C05C25"/>
    <w:rsid w:val="00B20B39"/>
  </w:style>
  <w:style w:type="paragraph" w:customStyle="1" w:styleId="9987FAE7A2F94DD788ACB75CEAD66F0D3">
    <w:name w:val="9987FAE7A2F94DD788ACB75CEAD66F0D3"/>
    <w:rsid w:val="00B20B39"/>
    <w:pPr>
      <w:keepNext/>
      <w:keepLines/>
      <w:spacing w:before="120" w:after="240"/>
      <w:outlineLvl w:val="0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customStyle="1" w:styleId="783ADD7F51524A769A8904881C7964CE19">
    <w:name w:val="783ADD7F51524A769A8904881C7964CE19"/>
    <w:rsid w:val="00B20B39"/>
  </w:style>
  <w:style w:type="paragraph" w:customStyle="1" w:styleId="B9EF627B39D145C3ABE76656C93C6BA915">
    <w:name w:val="B9EF627B39D145C3ABE76656C93C6BA915"/>
    <w:rsid w:val="00B20B39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40857ADAB6F64F88A7C16C1D910AB7F812">
    <w:name w:val="40857ADAB6F64F88A7C16C1D910AB7F812"/>
    <w:rsid w:val="00B20B39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09E6E9468657424BB2C627F22076293C15">
    <w:name w:val="09E6E9468657424BB2C627F22076293C15"/>
    <w:rsid w:val="00B20B39"/>
    <w:pPr>
      <w:tabs>
        <w:tab w:val="center" w:pos="4680"/>
        <w:tab w:val="right" w:pos="9360"/>
      </w:tabs>
      <w:spacing w:after="0" w:line="240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C4A6-41A6-4D63-A641-3C23856A1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ME-EE106_HW_template.dotx</Template>
  <TotalTime>26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bjfurman</dc:creator>
  <cp:lastModifiedBy>Burford Furman</cp:lastModifiedBy>
  <cp:revision>7</cp:revision>
  <dcterms:created xsi:type="dcterms:W3CDTF">2017-01-24T23:24:00Z</dcterms:created>
  <dcterms:modified xsi:type="dcterms:W3CDTF">2018-01-23T04:12:00Z</dcterms:modified>
</cp:coreProperties>
</file>